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bookmarkStart w:id="0" w:name="title"/>
      <w:r>
        <w:rPr>
          <w:rFonts w:hint="eastAsia" w:asciiTheme="majorEastAsia" w:hAnsiTheme="majorEastAsia" w:eastAsiaTheme="majorEastAsia" w:cstheme="majorEastAsia"/>
          <w:sz w:val="44"/>
          <w:szCs w:val="44"/>
        </w:rPr>
        <w:t>昆明市呈贡区财政局关于对《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呈贡区委宣传部关于对＜新区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 xml:space="preserve"> 呈贡筑梦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＞新中国成立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70周年专刊编印服务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政府购买服务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的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计划》的回函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区委宣传部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呈贡区委宣传部关于对＜新区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呈贡筑梦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＞新中国成立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70周年专刊编印服务</w:t>
      </w:r>
      <w:r>
        <w:rPr>
          <w:rFonts w:hint="eastAsia" w:ascii="仿宋" w:hAnsi="仿宋" w:eastAsia="仿宋" w:cs="仿宋"/>
          <w:sz w:val="32"/>
          <w:szCs w:val="32"/>
        </w:rPr>
        <w:t>政府购买服务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计划》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此项目属于政府购买服务目录中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E1803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采购项目为“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公文印刷和出版服务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原则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同意来函中的购买服务计划和经费预算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经费从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预算项目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宣传活动经费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2013399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—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其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他宣传事务支出</w:t>
      </w:r>
      <w:r>
        <w:rPr>
          <w:rFonts w:hint="eastAsia" w:ascii="仿宋_GB2312" w:hAnsi="仿宋" w:eastAsia="仿宋_GB2312" w:cs="仿宋"/>
          <w:sz w:val="32"/>
          <w:szCs w:val="32"/>
        </w:rPr>
        <w:t>”中列支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15万元</w:t>
      </w:r>
      <w:r>
        <w:rPr>
          <w:rFonts w:hint="eastAsia" w:ascii="仿宋_GB2312" w:hAnsi="仿宋" w:eastAsia="仿宋_GB2312" w:cs="仿宋"/>
          <w:sz w:val="32"/>
          <w:szCs w:val="32"/>
        </w:rPr>
        <w:t>。请你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仿宋"/>
          <w:sz w:val="32"/>
          <w:szCs w:val="32"/>
        </w:rPr>
        <w:t>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type="#_x0000_t201" style="position:absolute;left:0pt;margin-left:282.75pt;margin-top:4.0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j5sMyHMLZmzAI35ZUczF96NRwgQ=" w:salt="pSDB0K3QYRHuBYJCpBLvdQ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10CA1249"/>
    <w:rsid w:val="19780AEF"/>
    <w:rsid w:val="2504640F"/>
    <w:rsid w:val="28807A0F"/>
    <w:rsid w:val="2FE11291"/>
    <w:rsid w:val="306733E8"/>
    <w:rsid w:val="38B30FF2"/>
    <w:rsid w:val="3B3D013E"/>
    <w:rsid w:val="3BE36E23"/>
    <w:rsid w:val="400721D6"/>
    <w:rsid w:val="46D156F9"/>
    <w:rsid w:val="47395D28"/>
    <w:rsid w:val="4F4418D6"/>
    <w:rsid w:val="51061D7C"/>
    <w:rsid w:val="51F74944"/>
    <w:rsid w:val="52D53DE0"/>
    <w:rsid w:val="53B74A3F"/>
    <w:rsid w:val="589E2DC7"/>
    <w:rsid w:val="5B5556B3"/>
    <w:rsid w:val="5E874CA4"/>
    <w:rsid w:val="649C54E8"/>
    <w:rsid w:val="64F67192"/>
    <w:rsid w:val="65C76717"/>
    <w:rsid w:val="67835D43"/>
    <w:rsid w:val="6B9D6AC8"/>
    <w:rsid w:val="74050767"/>
    <w:rsid w:val="786704E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2019-09-12T03:40:34Z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C5CC9F9B874E4FEDBE05EBE5699083A8</vt:lpwstr>
  </property>
</Properties>
</file>